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F9599" w14:textId="77777777" w:rsidR="00092EBB" w:rsidRDefault="00092EBB" w:rsidP="00092EBB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</w:p>
    <w:bookmarkEnd w:id="0"/>
    <w:p w14:paraId="0C2AFE87" w14:textId="77777777" w:rsidR="00092EBB" w:rsidRDefault="00092EBB" w:rsidP="00092EBB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25D7740" w14:textId="77777777" w:rsidR="00092EBB" w:rsidRPr="003D3E7C" w:rsidRDefault="00092EBB" w:rsidP="00092EBB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3E7C">
        <w:rPr>
          <w:rFonts w:ascii="Times New Roman" w:hAnsi="Times New Roman" w:cs="Times New Roman"/>
          <w:b/>
          <w:sz w:val="32"/>
          <w:szCs w:val="32"/>
        </w:rPr>
        <w:t>RACER Trust Environmental Update</w:t>
      </w:r>
    </w:p>
    <w:p w14:paraId="16B49DEE" w14:textId="77777777" w:rsidR="00092EBB" w:rsidRPr="003D3E7C" w:rsidRDefault="00092EBB" w:rsidP="00092EBB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3E7C">
        <w:rPr>
          <w:rFonts w:ascii="Times New Roman" w:hAnsi="Times New Roman" w:cs="Times New Roman"/>
          <w:b/>
          <w:sz w:val="32"/>
          <w:szCs w:val="32"/>
        </w:rPr>
        <w:t>Thursday, August 9th at Lansing Sexton High School</w:t>
      </w:r>
    </w:p>
    <w:p w14:paraId="2A1B7879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E97898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 xml:space="preserve">The Revitalizing Auto Communities Environmental Response (RACER) Trust will provide an update regarding environmental testing at its Lansing area properties on Thursday, August 9 at Lansing Sexton High School,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D3E7C">
        <w:rPr>
          <w:rFonts w:ascii="Times New Roman" w:hAnsi="Times New Roman" w:cs="Times New Roman"/>
          <w:sz w:val="24"/>
          <w:szCs w:val="24"/>
        </w:rPr>
        <w:t>02 McPherson Avenue, Lansing.</w:t>
      </w:r>
    </w:p>
    <w:p w14:paraId="69C459B9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CB30DD0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>The update will begin at 6 p.m. in the auditorium and is open to the public.  Attendees should enter the school through the auditorium entrance on McPherson Avenue.</w:t>
      </w:r>
    </w:p>
    <w:p w14:paraId="6C25A4D9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321330" w14:textId="687342C1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>RACER Trust owns several former General Motors sites including Plants 2 and 3 in Lansing Charter Township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D3E7C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Plant </w:t>
      </w:r>
      <w:r w:rsidRPr="003D3E7C">
        <w:rPr>
          <w:rFonts w:ascii="Times New Roman" w:hAnsi="Times New Roman" w:cs="Times New Roman"/>
          <w:sz w:val="24"/>
          <w:szCs w:val="24"/>
        </w:rPr>
        <w:t xml:space="preserve">6 in the city of Lansing. </w:t>
      </w:r>
    </w:p>
    <w:p w14:paraId="4B170A1A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DEB766A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>The August 9th meeting will review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E7C">
        <w:rPr>
          <w:rFonts w:ascii="Times New Roman" w:hAnsi="Times New Roman" w:cs="Times New Roman"/>
          <w:sz w:val="24"/>
          <w:szCs w:val="24"/>
        </w:rPr>
        <w:t xml:space="preserve">findings of environmental testing RACER recently performed in the West Side and </w:t>
      </w:r>
      <w:proofErr w:type="spellStart"/>
      <w:r w:rsidRPr="003D3E7C">
        <w:rPr>
          <w:rFonts w:ascii="Times New Roman" w:hAnsi="Times New Roman" w:cs="Times New Roman"/>
          <w:sz w:val="24"/>
          <w:szCs w:val="24"/>
        </w:rPr>
        <w:t>Dunnebacke</w:t>
      </w:r>
      <w:proofErr w:type="spellEnd"/>
      <w:r w:rsidRPr="003D3E7C">
        <w:rPr>
          <w:rFonts w:ascii="Times New Roman" w:hAnsi="Times New Roman" w:cs="Times New Roman"/>
          <w:sz w:val="24"/>
          <w:szCs w:val="24"/>
        </w:rPr>
        <w:t xml:space="preserve"> parks, which are located east of Plant 3 and west of Stanley Street.  In early June, per a plan approved by the Michigan Department of Environmental Quality (MDEQ), RACER tested groundwater in the parks for per- and polyfluoroalkyl substances (PFAS)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Pr="003D3E7C">
        <w:rPr>
          <w:rFonts w:ascii="Times New Roman" w:hAnsi="Times New Roman" w:cs="Times New Roman"/>
          <w:sz w:val="24"/>
          <w:szCs w:val="24"/>
        </w:rPr>
        <w:t xml:space="preserve">were found in groundwater extending to the eastern boundary of Plant 3.  </w:t>
      </w:r>
    </w:p>
    <w:p w14:paraId="5D2A9AB8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67E795B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>Additionally, RACER will review the findings of groundwater testing for PFAS at Plant</w:t>
      </w:r>
      <w:r>
        <w:rPr>
          <w:rFonts w:ascii="Times New Roman" w:hAnsi="Times New Roman" w:cs="Times New Roman"/>
          <w:sz w:val="24"/>
          <w:szCs w:val="24"/>
        </w:rPr>
        <w:t xml:space="preserve">s 2 and </w:t>
      </w:r>
      <w:r w:rsidRPr="003D3E7C">
        <w:rPr>
          <w:rFonts w:ascii="Times New Roman" w:hAnsi="Times New Roman" w:cs="Times New Roman"/>
          <w:sz w:val="24"/>
          <w:szCs w:val="24"/>
        </w:rPr>
        <w:t>6, and will provide an update on its ongoing evaluation of a remedial approach for 1,4-dioxane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E7C">
        <w:rPr>
          <w:rFonts w:ascii="Times New Roman" w:hAnsi="Times New Roman" w:cs="Times New Roman"/>
          <w:sz w:val="24"/>
          <w:szCs w:val="24"/>
        </w:rPr>
        <w:t>at Plant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D3E7C">
        <w:rPr>
          <w:rFonts w:ascii="Times New Roman" w:hAnsi="Times New Roman" w:cs="Times New Roman"/>
          <w:sz w:val="24"/>
          <w:szCs w:val="24"/>
        </w:rPr>
        <w:t xml:space="preserve"> 2 and 3.  </w:t>
      </w:r>
    </w:p>
    <w:p w14:paraId="7D028334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70585A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>The meeting will begin with a brief presentation by RACER Trust. Personnel from the MDEQ, which oversees RACER’s environmental activities at the Lansing-area properties, and RACER’s environmental consultants also will be on hand to answer questions after the presentation.</w:t>
      </w:r>
    </w:p>
    <w:p w14:paraId="44FA5547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663CD" w14:textId="77777777" w:rsidR="00092EBB" w:rsidRPr="003D3E7C" w:rsidRDefault="00092EBB" w:rsidP="00092EB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D3E7C">
        <w:rPr>
          <w:rFonts w:ascii="Times New Roman" w:hAnsi="Times New Roman" w:cs="Times New Roman"/>
          <w:sz w:val="24"/>
          <w:szCs w:val="24"/>
        </w:rPr>
        <w:t>For more information about the meeting, please call 1-855-RACER-411 or contact Liz Boyd at lboyd@racertrust.org</w:t>
      </w:r>
    </w:p>
    <w:p w14:paraId="58E2738F" w14:textId="7840493D" w:rsidR="002D2F65" w:rsidRPr="00092EBB" w:rsidRDefault="002D2F65" w:rsidP="00092EBB"/>
    <w:sectPr w:rsidR="002D2F65" w:rsidRPr="00092EBB" w:rsidSect="003A5759">
      <w:footerReference w:type="default" r:id="rId9"/>
      <w:headerReference w:type="first" r:id="rId10"/>
      <w:footerReference w:type="first" r:id="rId11"/>
      <w:pgSz w:w="12240" w:h="15840"/>
      <w:pgMar w:top="1296" w:right="1440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28CC4" w14:textId="77777777" w:rsidR="00990198" w:rsidRDefault="00990198" w:rsidP="00731E65">
      <w:r>
        <w:separator/>
      </w:r>
    </w:p>
  </w:endnote>
  <w:endnote w:type="continuationSeparator" w:id="0">
    <w:p w14:paraId="1E1FBDB1" w14:textId="77777777" w:rsidR="00990198" w:rsidRDefault="00990198" w:rsidP="00731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5D75F" w14:textId="77777777" w:rsidR="00731E65" w:rsidRPr="00731E65" w:rsidRDefault="00731E65" w:rsidP="00731E65">
    <w:pPr>
      <w:pStyle w:val="Footer"/>
      <w:jc w:val="center"/>
      <w:rPr>
        <w:sz w:val="18"/>
        <w:szCs w:val="18"/>
      </w:rPr>
    </w:pPr>
    <w:r w:rsidRPr="00731E65">
      <w:rPr>
        <w:sz w:val="18"/>
        <w:szCs w:val="18"/>
      </w:rPr>
      <w:t>500 Woodward Avenue, Suite 2650 |Detroit, MI  48226 |313-486-2908 |racertrust.org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FA1F24" w14:textId="77777777" w:rsidR="00A85989" w:rsidRPr="00A85989" w:rsidRDefault="00A85989" w:rsidP="00A85989">
    <w:pPr>
      <w:pStyle w:val="Footer"/>
      <w:jc w:val="center"/>
      <w:rPr>
        <w:sz w:val="18"/>
        <w:szCs w:val="18"/>
      </w:rPr>
    </w:pPr>
    <w:r w:rsidRPr="00731E65">
      <w:rPr>
        <w:sz w:val="18"/>
        <w:szCs w:val="18"/>
      </w:rPr>
      <w:t>500 Woodward Avenue, Suite 2650 |Detroit, MI  48226 |313-486-2908 |racertrust.org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7AA8C" w14:textId="77777777" w:rsidR="00990198" w:rsidRDefault="00990198" w:rsidP="00731E65">
      <w:r>
        <w:separator/>
      </w:r>
    </w:p>
  </w:footnote>
  <w:footnote w:type="continuationSeparator" w:id="0">
    <w:p w14:paraId="004C44FC" w14:textId="77777777" w:rsidR="00990198" w:rsidRDefault="00990198" w:rsidP="00731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5A0E4" w14:textId="16F38ACE" w:rsidR="00A85989" w:rsidRDefault="00A85989">
    <w:pPr>
      <w:pStyle w:val="Header"/>
    </w:pPr>
    <w:r w:rsidRPr="00A85989">
      <w:rPr>
        <w:noProof/>
      </w:rPr>
      <w:drawing>
        <wp:inline distT="0" distB="0" distL="0" distR="0" wp14:anchorId="7C1826FA" wp14:editId="459C41A7">
          <wp:extent cx="5995035" cy="1201484"/>
          <wp:effectExtent l="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onicaW\AppData\Local\Microsoft\Windows\INetCache\Content.Outlook\1SHQGXPD\RACER-header-TM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000684" cy="12026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497"/>
    <w:rsid w:val="0001646A"/>
    <w:rsid w:val="00017654"/>
    <w:rsid w:val="00017AD6"/>
    <w:rsid w:val="00050C14"/>
    <w:rsid w:val="00052736"/>
    <w:rsid w:val="00062F70"/>
    <w:rsid w:val="00092EBB"/>
    <w:rsid w:val="0009365F"/>
    <w:rsid w:val="0009471C"/>
    <w:rsid w:val="000A022C"/>
    <w:rsid w:val="000A46DD"/>
    <w:rsid w:val="000B745E"/>
    <w:rsid w:val="000F22FE"/>
    <w:rsid w:val="001008A8"/>
    <w:rsid w:val="00112027"/>
    <w:rsid w:val="001146F5"/>
    <w:rsid w:val="00121743"/>
    <w:rsid w:val="0012351B"/>
    <w:rsid w:val="001346BB"/>
    <w:rsid w:val="00137406"/>
    <w:rsid w:val="00145025"/>
    <w:rsid w:val="00165D3E"/>
    <w:rsid w:val="00171940"/>
    <w:rsid w:val="001A4B97"/>
    <w:rsid w:val="001D5164"/>
    <w:rsid w:val="001E2432"/>
    <w:rsid w:val="001E7A3B"/>
    <w:rsid w:val="00222EE5"/>
    <w:rsid w:val="00223348"/>
    <w:rsid w:val="00224EC4"/>
    <w:rsid w:val="00226A5D"/>
    <w:rsid w:val="00231199"/>
    <w:rsid w:val="00231AF0"/>
    <w:rsid w:val="00233852"/>
    <w:rsid w:val="00242C9D"/>
    <w:rsid w:val="00247F4F"/>
    <w:rsid w:val="00260A65"/>
    <w:rsid w:val="0026124A"/>
    <w:rsid w:val="00262059"/>
    <w:rsid w:val="00267710"/>
    <w:rsid w:val="00272DA3"/>
    <w:rsid w:val="00280106"/>
    <w:rsid w:val="00280176"/>
    <w:rsid w:val="002A6AD6"/>
    <w:rsid w:val="002B70AB"/>
    <w:rsid w:val="002C53C8"/>
    <w:rsid w:val="002D2F65"/>
    <w:rsid w:val="002D6026"/>
    <w:rsid w:val="003150C8"/>
    <w:rsid w:val="003242AA"/>
    <w:rsid w:val="00335B4A"/>
    <w:rsid w:val="0034075B"/>
    <w:rsid w:val="00342EB9"/>
    <w:rsid w:val="003469A0"/>
    <w:rsid w:val="00356F2A"/>
    <w:rsid w:val="00357441"/>
    <w:rsid w:val="00361113"/>
    <w:rsid w:val="003A5759"/>
    <w:rsid w:val="003C1048"/>
    <w:rsid w:val="003D31D9"/>
    <w:rsid w:val="003D77CF"/>
    <w:rsid w:val="003D7929"/>
    <w:rsid w:val="003F5068"/>
    <w:rsid w:val="00406D2F"/>
    <w:rsid w:val="004103CD"/>
    <w:rsid w:val="00411E04"/>
    <w:rsid w:val="00413FB6"/>
    <w:rsid w:val="00437725"/>
    <w:rsid w:val="00445960"/>
    <w:rsid w:val="00450498"/>
    <w:rsid w:val="0045360A"/>
    <w:rsid w:val="00455014"/>
    <w:rsid w:val="00456001"/>
    <w:rsid w:val="0045666E"/>
    <w:rsid w:val="00474245"/>
    <w:rsid w:val="00481635"/>
    <w:rsid w:val="00484277"/>
    <w:rsid w:val="004A4CD9"/>
    <w:rsid w:val="004B33BF"/>
    <w:rsid w:val="004B685A"/>
    <w:rsid w:val="004C142D"/>
    <w:rsid w:val="004C3ED7"/>
    <w:rsid w:val="004C7DBC"/>
    <w:rsid w:val="004D694D"/>
    <w:rsid w:val="004D70A2"/>
    <w:rsid w:val="004E6FED"/>
    <w:rsid w:val="004F2505"/>
    <w:rsid w:val="00507474"/>
    <w:rsid w:val="005152E6"/>
    <w:rsid w:val="005450DD"/>
    <w:rsid w:val="005522E6"/>
    <w:rsid w:val="00555342"/>
    <w:rsid w:val="00563529"/>
    <w:rsid w:val="00564700"/>
    <w:rsid w:val="00575EAF"/>
    <w:rsid w:val="0059609B"/>
    <w:rsid w:val="005A7580"/>
    <w:rsid w:val="005B3308"/>
    <w:rsid w:val="005B560F"/>
    <w:rsid w:val="005C53AB"/>
    <w:rsid w:val="005D5C3E"/>
    <w:rsid w:val="005E0B1D"/>
    <w:rsid w:val="005E1AEF"/>
    <w:rsid w:val="005F070E"/>
    <w:rsid w:val="00603E75"/>
    <w:rsid w:val="00627E28"/>
    <w:rsid w:val="00630111"/>
    <w:rsid w:val="0066030D"/>
    <w:rsid w:val="00665BBA"/>
    <w:rsid w:val="00667BEE"/>
    <w:rsid w:val="00680BA0"/>
    <w:rsid w:val="006841CC"/>
    <w:rsid w:val="006850FD"/>
    <w:rsid w:val="006C6F6B"/>
    <w:rsid w:val="006C71E4"/>
    <w:rsid w:val="006D5EB1"/>
    <w:rsid w:val="006E1773"/>
    <w:rsid w:val="006E3C36"/>
    <w:rsid w:val="006F4E46"/>
    <w:rsid w:val="00726A33"/>
    <w:rsid w:val="0072750A"/>
    <w:rsid w:val="00731E65"/>
    <w:rsid w:val="00736A4D"/>
    <w:rsid w:val="00744F03"/>
    <w:rsid w:val="00761670"/>
    <w:rsid w:val="007664F3"/>
    <w:rsid w:val="007666B0"/>
    <w:rsid w:val="007817E5"/>
    <w:rsid w:val="007819EE"/>
    <w:rsid w:val="007A45D0"/>
    <w:rsid w:val="007A499B"/>
    <w:rsid w:val="007C11CF"/>
    <w:rsid w:val="007C3C13"/>
    <w:rsid w:val="007D3A47"/>
    <w:rsid w:val="007E0406"/>
    <w:rsid w:val="007E63D4"/>
    <w:rsid w:val="007F04E6"/>
    <w:rsid w:val="00823664"/>
    <w:rsid w:val="008269ED"/>
    <w:rsid w:val="00834A2D"/>
    <w:rsid w:val="00836A8F"/>
    <w:rsid w:val="00842F6A"/>
    <w:rsid w:val="008709D4"/>
    <w:rsid w:val="00870FF6"/>
    <w:rsid w:val="008A6420"/>
    <w:rsid w:val="008B5965"/>
    <w:rsid w:val="008C7545"/>
    <w:rsid w:val="008F5341"/>
    <w:rsid w:val="0090717B"/>
    <w:rsid w:val="00921462"/>
    <w:rsid w:val="00941FD9"/>
    <w:rsid w:val="00971A48"/>
    <w:rsid w:val="009811A5"/>
    <w:rsid w:val="00990198"/>
    <w:rsid w:val="009A22B9"/>
    <w:rsid w:val="009A57D8"/>
    <w:rsid w:val="009A7DB5"/>
    <w:rsid w:val="009B1EC9"/>
    <w:rsid w:val="009B7ED9"/>
    <w:rsid w:val="009C34E7"/>
    <w:rsid w:val="009D755F"/>
    <w:rsid w:val="009E418C"/>
    <w:rsid w:val="009F4C77"/>
    <w:rsid w:val="00A00178"/>
    <w:rsid w:val="00A212A7"/>
    <w:rsid w:val="00A235B6"/>
    <w:rsid w:val="00A43A72"/>
    <w:rsid w:val="00A50D14"/>
    <w:rsid w:val="00A513B1"/>
    <w:rsid w:val="00A53D61"/>
    <w:rsid w:val="00A545D3"/>
    <w:rsid w:val="00A74B20"/>
    <w:rsid w:val="00A85989"/>
    <w:rsid w:val="00A91FB7"/>
    <w:rsid w:val="00A94392"/>
    <w:rsid w:val="00AA2C88"/>
    <w:rsid w:val="00AA3927"/>
    <w:rsid w:val="00AA4023"/>
    <w:rsid w:val="00AB333F"/>
    <w:rsid w:val="00AD2310"/>
    <w:rsid w:val="00AF0714"/>
    <w:rsid w:val="00AF3562"/>
    <w:rsid w:val="00B2242B"/>
    <w:rsid w:val="00B22615"/>
    <w:rsid w:val="00B4038C"/>
    <w:rsid w:val="00B41F48"/>
    <w:rsid w:val="00B553C1"/>
    <w:rsid w:val="00B656FD"/>
    <w:rsid w:val="00B731E4"/>
    <w:rsid w:val="00B77879"/>
    <w:rsid w:val="00B9656C"/>
    <w:rsid w:val="00BA3C5D"/>
    <w:rsid w:val="00BB48C7"/>
    <w:rsid w:val="00BB58EC"/>
    <w:rsid w:val="00BE3D07"/>
    <w:rsid w:val="00BF0D91"/>
    <w:rsid w:val="00BF7CB7"/>
    <w:rsid w:val="00C05BE3"/>
    <w:rsid w:val="00C2042B"/>
    <w:rsid w:val="00C443BA"/>
    <w:rsid w:val="00C61181"/>
    <w:rsid w:val="00C662E1"/>
    <w:rsid w:val="00C75866"/>
    <w:rsid w:val="00C949D2"/>
    <w:rsid w:val="00CA34B0"/>
    <w:rsid w:val="00CB1F5B"/>
    <w:rsid w:val="00CC2C15"/>
    <w:rsid w:val="00CD6337"/>
    <w:rsid w:val="00D00EDB"/>
    <w:rsid w:val="00D01AC3"/>
    <w:rsid w:val="00D05F2E"/>
    <w:rsid w:val="00D26C92"/>
    <w:rsid w:val="00D31641"/>
    <w:rsid w:val="00D31D09"/>
    <w:rsid w:val="00D42C0B"/>
    <w:rsid w:val="00D453CE"/>
    <w:rsid w:val="00D540B4"/>
    <w:rsid w:val="00D60F6D"/>
    <w:rsid w:val="00D65E99"/>
    <w:rsid w:val="00D72158"/>
    <w:rsid w:val="00D75ABE"/>
    <w:rsid w:val="00D77B4F"/>
    <w:rsid w:val="00D85F89"/>
    <w:rsid w:val="00DC3E94"/>
    <w:rsid w:val="00DD73FC"/>
    <w:rsid w:val="00DE402B"/>
    <w:rsid w:val="00DF23A2"/>
    <w:rsid w:val="00DF4497"/>
    <w:rsid w:val="00E0183E"/>
    <w:rsid w:val="00E01EFE"/>
    <w:rsid w:val="00E14174"/>
    <w:rsid w:val="00E33832"/>
    <w:rsid w:val="00E33B50"/>
    <w:rsid w:val="00E55514"/>
    <w:rsid w:val="00E7232B"/>
    <w:rsid w:val="00E85E06"/>
    <w:rsid w:val="00E926E0"/>
    <w:rsid w:val="00E955F6"/>
    <w:rsid w:val="00EA3F5A"/>
    <w:rsid w:val="00EC4988"/>
    <w:rsid w:val="00EC4A77"/>
    <w:rsid w:val="00EC6A98"/>
    <w:rsid w:val="00ED4E5E"/>
    <w:rsid w:val="00ED5462"/>
    <w:rsid w:val="00ED59E6"/>
    <w:rsid w:val="00ED6D5C"/>
    <w:rsid w:val="00EE5A22"/>
    <w:rsid w:val="00EF32AE"/>
    <w:rsid w:val="00EF6F6D"/>
    <w:rsid w:val="00F01FED"/>
    <w:rsid w:val="00F047B8"/>
    <w:rsid w:val="00F04BC2"/>
    <w:rsid w:val="00F07083"/>
    <w:rsid w:val="00F14E9F"/>
    <w:rsid w:val="00F25758"/>
    <w:rsid w:val="00F26109"/>
    <w:rsid w:val="00F30093"/>
    <w:rsid w:val="00F313AB"/>
    <w:rsid w:val="00F52AC2"/>
    <w:rsid w:val="00F678CB"/>
    <w:rsid w:val="00F82B0F"/>
    <w:rsid w:val="00F916CE"/>
    <w:rsid w:val="00F957B6"/>
    <w:rsid w:val="00FB3A54"/>
    <w:rsid w:val="00FC77AE"/>
    <w:rsid w:val="00FD16A2"/>
    <w:rsid w:val="00FE1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9B4F4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65BBA"/>
  </w:style>
  <w:style w:type="paragraph" w:styleId="Heading1">
    <w:name w:val="heading 1"/>
    <w:basedOn w:val="Normal"/>
    <w:next w:val="Normal"/>
    <w:link w:val="Heading1Char"/>
    <w:uiPriority w:val="9"/>
    <w:qFormat/>
    <w:rsid w:val="00665B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5BB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65B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65BB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65BB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65BB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65BB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65BB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65BB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5B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65B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65BB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65BB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665BB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665BB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665BB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65BB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65BB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65BB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5B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5BB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65BBA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665BBA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665BBA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65BBA"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sid w:val="00665BBA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665BB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5BBA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5BB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5BBA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665BBA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65BBA"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665BBA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665B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5BB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665BBA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65BBA"/>
    <w:pPr>
      <w:spacing w:after="200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E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E7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31E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1E65"/>
  </w:style>
  <w:style w:type="paragraph" w:styleId="Footer">
    <w:name w:val="footer"/>
    <w:basedOn w:val="Normal"/>
    <w:link w:val="FooterChar"/>
    <w:uiPriority w:val="99"/>
    <w:unhideWhenUsed/>
    <w:rsid w:val="00731E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1E65"/>
  </w:style>
  <w:style w:type="paragraph" w:styleId="DocumentMap">
    <w:name w:val="Document Map"/>
    <w:basedOn w:val="Normal"/>
    <w:link w:val="DocumentMapChar"/>
    <w:uiPriority w:val="99"/>
    <w:semiHidden/>
    <w:unhideWhenUsed/>
    <w:rsid w:val="00DE402B"/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E402B"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DE402B"/>
  </w:style>
  <w:style w:type="character" w:customStyle="1" w:styleId="apple-converted-space">
    <w:name w:val="apple-converted-space"/>
    <w:basedOn w:val="DefaultParagraphFont"/>
    <w:rsid w:val="00F30093"/>
  </w:style>
  <w:style w:type="paragraph" w:styleId="CommentText">
    <w:name w:val="annotation text"/>
    <w:basedOn w:val="Normal"/>
    <w:link w:val="CommentTextChar"/>
    <w:uiPriority w:val="99"/>
    <w:semiHidden/>
    <w:unhideWhenUsed/>
    <w:rsid w:val="00356F2A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6F2A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56F2A"/>
    <w:rPr>
      <w:sz w:val="16"/>
      <w:szCs w:val="16"/>
    </w:rPr>
  </w:style>
  <w:style w:type="paragraph" w:styleId="NoSpacing">
    <w:name w:val="No Spacing"/>
    <w:uiPriority w:val="1"/>
    <w:qFormat/>
    <w:rsid w:val="00ED6D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7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caW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653D0B-AE81-4D31-9BFA-2093F280A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MonicaW</dc:creator>
  <cp:keywords/>
  <dc:description/>
  <cp:lastModifiedBy>Julie McMahan</cp:lastModifiedBy>
  <cp:revision>2</cp:revision>
  <cp:lastPrinted>2018-01-30T18:57:00Z</cp:lastPrinted>
  <dcterms:created xsi:type="dcterms:W3CDTF">2018-08-28T13:31:00Z</dcterms:created>
  <dcterms:modified xsi:type="dcterms:W3CDTF">2018-08-28T13:31:00Z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